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38" w:rsidRDefault="00045638" w:rsidP="00394C20">
      <w:pPr>
        <w:ind w:left="-540"/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2pt;height:737.85pt">
            <v:imagedata r:id="rId5" o:title=""/>
          </v:shape>
        </w:pict>
      </w:r>
    </w:p>
    <w:p w:rsidR="00045638" w:rsidRDefault="00045638" w:rsidP="00C620D5">
      <w:pPr>
        <w:ind w:left="284"/>
        <w:jc w:val="center"/>
        <w:rPr>
          <w:sz w:val="24"/>
          <w:szCs w:val="24"/>
        </w:rPr>
      </w:pPr>
    </w:p>
    <w:p w:rsidR="00045638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</w:p>
    <w:p w:rsidR="00045638" w:rsidRPr="002D5204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2D5204">
        <w:rPr>
          <w:color w:val="464646"/>
          <w:sz w:val="28"/>
          <w:szCs w:val="28"/>
        </w:rPr>
        <w:t>Кодекс проф</w:t>
      </w:r>
      <w:r>
        <w:rPr>
          <w:color w:val="464646"/>
          <w:sz w:val="28"/>
          <w:szCs w:val="28"/>
        </w:rPr>
        <w:t>ессиональной этики разработан в соответствии с</w:t>
      </w:r>
      <w:r w:rsidRPr="002D5204">
        <w:rPr>
          <w:rStyle w:val="apple-converted-space"/>
          <w:color w:val="464646"/>
          <w:sz w:val="28"/>
          <w:szCs w:val="28"/>
        </w:rPr>
        <w:t> </w:t>
      </w:r>
      <w:r w:rsidRPr="002D5204">
        <w:rPr>
          <w:color w:val="464646"/>
          <w:sz w:val="28"/>
          <w:szCs w:val="28"/>
        </w:rPr>
        <w:t>Конституцией</w:t>
      </w:r>
      <w:r w:rsidRPr="002D5204">
        <w:rPr>
          <w:rStyle w:val="apple-converted-space"/>
          <w:color w:val="464646"/>
          <w:sz w:val="28"/>
          <w:szCs w:val="28"/>
        </w:rPr>
        <w:t> </w:t>
      </w:r>
      <w:r w:rsidRPr="002D5204">
        <w:rPr>
          <w:color w:val="464646"/>
          <w:sz w:val="28"/>
          <w:szCs w:val="28"/>
        </w:rPr>
        <w:t>Российской Федерации, Трудового кодекса Российской Федерации, Федерального закона № 23 от 25.12.2008г.</w:t>
      </w:r>
      <w:r>
        <w:rPr>
          <w:color w:val="464646"/>
          <w:sz w:val="28"/>
          <w:szCs w:val="28"/>
        </w:rPr>
        <w:t xml:space="preserve"> «О противодействии коррупции»</w:t>
      </w:r>
      <w:r w:rsidRPr="002D5204">
        <w:rPr>
          <w:color w:val="464646"/>
          <w:sz w:val="28"/>
          <w:szCs w:val="28"/>
        </w:rPr>
        <w:t>, а также основан на общепризнанных нравственных принципах и нормах российского общества и государства.</w:t>
      </w:r>
    </w:p>
    <w:p w:rsidR="00045638" w:rsidRPr="002D5204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2D5204">
        <w:rPr>
          <w:b/>
          <w:bCs/>
          <w:color w:val="464646"/>
          <w:sz w:val="28"/>
          <w:szCs w:val="28"/>
        </w:rPr>
        <w:t>I. Общие положения</w:t>
      </w:r>
    </w:p>
    <w:p w:rsidR="00045638" w:rsidRPr="002D5204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2D5204">
        <w:rPr>
          <w:color w:val="464646"/>
          <w:sz w:val="28"/>
          <w:szCs w:val="28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>
        <w:rPr>
          <w:color w:val="464646"/>
          <w:sz w:val="28"/>
          <w:szCs w:val="28"/>
        </w:rPr>
        <w:t>Дошкольного образовательного   учреждения детского сада компенсирующего вида № 81</w:t>
      </w:r>
      <w:r w:rsidRPr="002D5204">
        <w:rPr>
          <w:color w:val="464646"/>
          <w:sz w:val="28"/>
          <w:szCs w:val="28"/>
        </w:rPr>
        <w:t>(далее - ДОУ)</w:t>
      </w:r>
      <w:r w:rsidRPr="002D5204">
        <w:rPr>
          <w:rStyle w:val="apple-converted-space"/>
          <w:color w:val="464646"/>
          <w:sz w:val="28"/>
          <w:szCs w:val="28"/>
        </w:rPr>
        <w:t> </w:t>
      </w:r>
      <w:r w:rsidRPr="002D5204">
        <w:rPr>
          <w:color w:val="464646"/>
          <w:sz w:val="28"/>
          <w:szCs w:val="28"/>
        </w:rPr>
        <w:t>независимо от за</w:t>
      </w:r>
      <w:r>
        <w:rPr>
          <w:color w:val="464646"/>
          <w:sz w:val="28"/>
          <w:szCs w:val="28"/>
        </w:rPr>
        <w:t xml:space="preserve">нимаемой </w:t>
      </w:r>
      <w:r w:rsidRPr="002D5204">
        <w:rPr>
          <w:color w:val="464646"/>
          <w:sz w:val="28"/>
          <w:szCs w:val="28"/>
        </w:rPr>
        <w:t xml:space="preserve"> ими должности.</w:t>
      </w:r>
    </w:p>
    <w:p w:rsidR="00045638" w:rsidRPr="002D5204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2D5204">
        <w:rPr>
          <w:color w:val="464646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045638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2D5204">
        <w:rPr>
          <w:color w:val="464646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045638" w:rsidRPr="00A45F20" w:rsidRDefault="00045638" w:rsidP="00664FB2">
      <w:pPr>
        <w:pStyle w:val="NormalWeb"/>
        <w:spacing w:before="66" w:beforeAutospacing="0" w:after="66" w:afterAutospacing="0" w:line="288" w:lineRule="atLeast"/>
        <w:ind w:left="-284"/>
        <w:jc w:val="center"/>
        <w:rPr>
          <w:color w:val="464646"/>
          <w:sz w:val="28"/>
          <w:szCs w:val="28"/>
        </w:rPr>
      </w:pPr>
      <w:r w:rsidRPr="00A45F20">
        <w:rPr>
          <w:b/>
          <w:bCs/>
          <w:color w:val="464646"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045638" w:rsidRPr="00A45F2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2.</w:t>
      </w:r>
      <w:r w:rsidRPr="00A45F20">
        <w:rPr>
          <w:color w:val="464646"/>
          <w:sz w:val="28"/>
          <w:szCs w:val="28"/>
        </w:rPr>
        <w:t>1. В соответствии со статьей 21 Трудового кодекса Российской Федерации работник обязан: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 правила внутреннего трудового распорядка;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 трудовую дисциплину;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выполнять установленные нормы труда;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 требования по охране труда и обеспечению безопасности труда;</w:t>
      </w:r>
    </w:p>
    <w:p w:rsidR="00045638" w:rsidRPr="00A45F20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бережно относиться к имуществу работодателя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47713B">
        <w:rPr>
          <w:color w:val="464646"/>
          <w:sz w:val="28"/>
          <w:szCs w:val="28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A45F20">
        <w:rPr>
          <w:color w:val="464646"/>
          <w:sz w:val="28"/>
          <w:szCs w:val="28"/>
        </w:rPr>
        <w:t>и других работников;</w:t>
      </w:r>
    </w:p>
    <w:p w:rsidR="00045638" w:rsidRPr="0047713B" w:rsidRDefault="00045638" w:rsidP="00664FB2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47713B">
        <w:rPr>
          <w:color w:val="464646"/>
          <w:sz w:val="28"/>
          <w:szCs w:val="28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45638" w:rsidRPr="00A45F2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2.2.</w:t>
      </w:r>
      <w:r w:rsidRPr="00A45F20">
        <w:rPr>
          <w:color w:val="464646"/>
          <w:sz w:val="28"/>
          <w:szCs w:val="28"/>
        </w:rPr>
        <w:t xml:space="preserve">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.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A45F20">
        <w:rPr>
          <w:color w:val="464646"/>
          <w:sz w:val="28"/>
          <w:szCs w:val="28"/>
        </w:rPr>
        <w:t>Конституцию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A45F20">
        <w:rPr>
          <w:color w:val="464646"/>
          <w:sz w:val="28"/>
          <w:szCs w:val="28"/>
        </w:rPr>
        <w:t>Российской Федерации, законодательство Российской Федерации и Костромской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обеспечивать эффективную работу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осуществлять свою деятельность в пределах предмета и целей деятельности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исключать действия, связанные с влиянием каких-либо личных, имущественных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CF13F8">
        <w:rPr>
          <w:color w:val="464646"/>
          <w:sz w:val="28"/>
          <w:szCs w:val="28"/>
        </w:rPr>
        <w:t>(финансовых)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A45F20">
        <w:rPr>
          <w:color w:val="464646"/>
          <w:sz w:val="28"/>
          <w:szCs w:val="28"/>
        </w:rPr>
        <w:t>и иных интересов, препятствующих добросовестному исполнению ими должностных обязанностей;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соблюдать нормы профессиональной этики и правила делового поведения;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воздерживаться от публичных высказываний, суждений и оценок в отношении деятельности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соблюдать установленные в </w:t>
      </w:r>
      <w:r>
        <w:rPr>
          <w:color w:val="464646"/>
          <w:sz w:val="28"/>
          <w:szCs w:val="28"/>
        </w:rPr>
        <w:t xml:space="preserve">ДОУ </w:t>
      </w:r>
      <w:r w:rsidRPr="00A45F20">
        <w:rPr>
          <w:color w:val="464646"/>
          <w:sz w:val="28"/>
          <w:szCs w:val="28"/>
        </w:rPr>
        <w:t>правила предоставления служебной информации и публичных выступлений;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>
        <w:rPr>
          <w:color w:val="464646"/>
          <w:sz w:val="28"/>
          <w:szCs w:val="28"/>
        </w:rPr>
        <w:t>ДОУ</w:t>
      </w:r>
      <w:r w:rsidRPr="00A45F20">
        <w:rPr>
          <w:color w:val="464646"/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045638" w:rsidRPr="00A45F20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045638" w:rsidRPr="00CF13F8" w:rsidRDefault="00045638" w:rsidP="00664FB2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A45F20">
        <w:rPr>
          <w:color w:val="464646"/>
          <w:sz w:val="28"/>
          <w:szCs w:val="28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</w:t>
      </w:r>
      <w:r w:rsidRPr="00A45F20">
        <w:rPr>
          <w:rStyle w:val="apple-converted-space"/>
          <w:color w:val="464646"/>
          <w:sz w:val="28"/>
          <w:szCs w:val="28"/>
        </w:rPr>
        <w:t> </w:t>
      </w:r>
      <w:r w:rsidRPr="00CF13F8">
        <w:rPr>
          <w:color w:val="464646"/>
          <w:sz w:val="28"/>
          <w:szCs w:val="28"/>
        </w:rPr>
        <w:t>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045638" w:rsidRPr="00B55D5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2.</w:t>
      </w:r>
      <w:r>
        <w:rPr>
          <w:color w:val="464646"/>
          <w:sz w:val="28"/>
          <w:szCs w:val="28"/>
        </w:rPr>
        <w:t>3.</w:t>
      </w:r>
      <w:r w:rsidRPr="00B55D50">
        <w:rPr>
          <w:color w:val="464646"/>
          <w:sz w:val="28"/>
          <w:szCs w:val="28"/>
        </w:rPr>
        <w:t xml:space="preserve"> В целях противодействия коррупции работнику рекомендуется:</w:t>
      </w:r>
    </w:p>
    <w:p w:rsidR="00045638" w:rsidRPr="00B55D5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45638" w:rsidRPr="00D84C50" w:rsidRDefault="00045638" w:rsidP="00664FB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</w:t>
      </w:r>
      <w:r w:rsidRPr="00D84C50">
        <w:rPr>
          <w:color w:val="464646"/>
          <w:sz w:val="28"/>
          <w:szCs w:val="28"/>
        </w:rPr>
        <w:t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045638" w:rsidRPr="00B55D50" w:rsidRDefault="00045638" w:rsidP="00664FB2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045638" w:rsidRPr="00B55D5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2.4.</w:t>
      </w:r>
      <w:r w:rsidRPr="00B55D50">
        <w:rPr>
          <w:color w:val="464646"/>
          <w:sz w:val="28"/>
          <w:szCs w:val="28"/>
        </w:rPr>
        <w:t xml:space="preserve"> Работник может обрабатывать и передавать служебную информацию при соблюдении действующих в </w:t>
      </w:r>
      <w:r>
        <w:rPr>
          <w:color w:val="464646"/>
          <w:sz w:val="28"/>
          <w:szCs w:val="28"/>
        </w:rPr>
        <w:t xml:space="preserve">ДОУ </w:t>
      </w:r>
      <w:r w:rsidRPr="00B55D50">
        <w:rPr>
          <w:color w:val="464646"/>
          <w:sz w:val="28"/>
          <w:szCs w:val="28"/>
        </w:rPr>
        <w:t>норм и требований, принятых в соответствии с</w:t>
      </w:r>
      <w:r w:rsidRPr="00B55D50">
        <w:rPr>
          <w:rStyle w:val="apple-converted-space"/>
          <w:color w:val="464646"/>
          <w:sz w:val="28"/>
          <w:szCs w:val="28"/>
        </w:rPr>
        <w:t> </w:t>
      </w:r>
      <w:r w:rsidRPr="00B55D50">
        <w:rPr>
          <w:color w:val="464646"/>
          <w:sz w:val="28"/>
          <w:szCs w:val="28"/>
        </w:rPr>
        <w:t>законодательством</w:t>
      </w:r>
      <w:r w:rsidRPr="00B55D50">
        <w:rPr>
          <w:rStyle w:val="apple-converted-space"/>
          <w:color w:val="464646"/>
          <w:sz w:val="28"/>
          <w:szCs w:val="28"/>
        </w:rPr>
        <w:t> </w:t>
      </w:r>
      <w:r w:rsidRPr="00B55D50">
        <w:rPr>
          <w:color w:val="464646"/>
          <w:sz w:val="28"/>
          <w:szCs w:val="28"/>
        </w:rPr>
        <w:t>Российской Федерации.</w:t>
      </w:r>
    </w:p>
    <w:p w:rsidR="00045638" w:rsidRPr="00B55D5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</w:t>
      </w:r>
      <w:r w:rsidRPr="00B55D50">
        <w:rPr>
          <w:rStyle w:val="apple-converted-space"/>
          <w:color w:val="464646"/>
          <w:sz w:val="28"/>
          <w:szCs w:val="28"/>
        </w:rPr>
        <w:t> </w:t>
      </w:r>
      <w:r w:rsidRPr="00B55D50">
        <w:rPr>
          <w:i/>
          <w:iCs/>
          <w:color w:val="464646"/>
          <w:sz w:val="28"/>
          <w:szCs w:val="28"/>
        </w:rPr>
        <w:t>(и)</w:t>
      </w:r>
      <w:r w:rsidRPr="00B55D50">
        <w:rPr>
          <w:rStyle w:val="apple-converted-space"/>
          <w:color w:val="464646"/>
          <w:sz w:val="28"/>
          <w:szCs w:val="28"/>
        </w:rPr>
        <w:t> </w:t>
      </w:r>
      <w:r w:rsidRPr="00B55D50">
        <w:rPr>
          <w:color w:val="464646"/>
          <w:sz w:val="28"/>
          <w:szCs w:val="28"/>
        </w:rPr>
        <w:t>которая стала известна ему в связи с исполнением им должностных обязанностей.</w:t>
      </w:r>
    </w:p>
    <w:p w:rsidR="00045638" w:rsidRPr="00B55D50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2.5.</w:t>
      </w:r>
      <w:r w:rsidRPr="00B55D50">
        <w:rPr>
          <w:color w:val="464646"/>
          <w:sz w:val="28"/>
          <w:szCs w:val="28"/>
        </w:rPr>
        <w:t xml:space="preserve">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45638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045638" w:rsidRPr="00B55D50" w:rsidRDefault="00045638" w:rsidP="00664FB2">
      <w:pPr>
        <w:pStyle w:val="NormalWeb"/>
        <w:numPr>
          <w:ilvl w:val="0"/>
          <w:numId w:val="5"/>
        </w:numPr>
        <w:spacing w:before="66" w:beforeAutospacing="0" w:after="66" w:afterAutospacing="0" w:line="288" w:lineRule="atLeast"/>
        <w:ind w:left="-284" w:firstLine="0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045638" w:rsidRPr="00B55D50" w:rsidRDefault="00045638" w:rsidP="00664FB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45638" w:rsidRPr="00B55D50" w:rsidRDefault="00045638" w:rsidP="00664FB2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B55D50">
        <w:rPr>
          <w:color w:val="464646"/>
          <w:sz w:val="28"/>
          <w:szCs w:val="28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355352">
        <w:rPr>
          <w:b/>
          <w:bCs/>
          <w:color w:val="464646"/>
          <w:sz w:val="28"/>
          <w:szCs w:val="28"/>
        </w:rPr>
        <w:t>III. Рекомендательные этические правила служебного поведения работников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3.</w:t>
      </w:r>
      <w:r w:rsidRPr="00355352">
        <w:rPr>
          <w:color w:val="464646"/>
          <w:sz w:val="28"/>
          <w:szCs w:val="28"/>
        </w:rPr>
        <w:t>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3.2.</w:t>
      </w:r>
      <w:r w:rsidRPr="00355352">
        <w:rPr>
          <w:color w:val="464646"/>
          <w:sz w:val="28"/>
          <w:szCs w:val="28"/>
        </w:rPr>
        <w:t xml:space="preserve"> В служебном поведении работник </w:t>
      </w:r>
      <w:r>
        <w:rPr>
          <w:color w:val="464646"/>
          <w:sz w:val="28"/>
          <w:szCs w:val="28"/>
        </w:rPr>
        <w:t xml:space="preserve">должен </w:t>
      </w:r>
      <w:r w:rsidRPr="00355352">
        <w:rPr>
          <w:color w:val="464646"/>
          <w:sz w:val="28"/>
          <w:szCs w:val="28"/>
        </w:rPr>
        <w:t>воздерживат</w:t>
      </w:r>
      <w:r>
        <w:rPr>
          <w:color w:val="464646"/>
          <w:sz w:val="28"/>
          <w:szCs w:val="28"/>
        </w:rPr>
        <w:t>ь</w:t>
      </w:r>
      <w:r w:rsidRPr="00355352">
        <w:rPr>
          <w:color w:val="464646"/>
          <w:sz w:val="28"/>
          <w:szCs w:val="28"/>
        </w:rPr>
        <w:t>ся от:</w:t>
      </w:r>
    </w:p>
    <w:p w:rsidR="00045638" w:rsidRPr="00355352" w:rsidRDefault="00045638" w:rsidP="00664FB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355352">
        <w:rPr>
          <w:color w:val="464646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45638" w:rsidRPr="00355352" w:rsidRDefault="00045638" w:rsidP="00664FB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355352">
        <w:rPr>
          <w:color w:val="464646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45638" w:rsidRPr="00355352" w:rsidRDefault="00045638" w:rsidP="00664FB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355352">
        <w:rPr>
          <w:color w:val="464646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45638" w:rsidRPr="00355352" w:rsidRDefault="00045638" w:rsidP="00664FB2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88" w:lineRule="atLeast"/>
        <w:ind w:left="-284" w:firstLine="0"/>
        <w:rPr>
          <w:color w:val="464646"/>
          <w:sz w:val="28"/>
          <w:szCs w:val="28"/>
        </w:rPr>
      </w:pPr>
      <w:r w:rsidRPr="00355352">
        <w:rPr>
          <w:color w:val="464646"/>
          <w:sz w:val="28"/>
          <w:szCs w:val="28"/>
        </w:rPr>
        <w:t>принятия пищи, курения во время служебных совещаний, бесед, иного служебного общения с гражданами.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3.3.</w:t>
      </w:r>
      <w:r w:rsidRPr="00355352">
        <w:rPr>
          <w:color w:val="464646"/>
          <w:sz w:val="28"/>
          <w:szCs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 w:rsidRPr="00355352">
        <w:rPr>
          <w:color w:val="464646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45638" w:rsidRPr="00355352" w:rsidRDefault="00045638" w:rsidP="00664FB2">
      <w:pPr>
        <w:pStyle w:val="NormalWeb"/>
        <w:spacing w:before="66" w:beforeAutospacing="0" w:after="66" w:afterAutospacing="0" w:line="288" w:lineRule="atLeast"/>
        <w:ind w:left="-284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3.4.</w:t>
      </w:r>
      <w:r w:rsidRPr="00355352">
        <w:rPr>
          <w:color w:val="464646"/>
          <w:sz w:val="28"/>
          <w:szCs w:val="28"/>
        </w:rPr>
        <w:t xml:space="preserve">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>
        <w:rPr>
          <w:color w:val="464646"/>
          <w:sz w:val="28"/>
          <w:szCs w:val="28"/>
        </w:rPr>
        <w:t>друг другу</w:t>
      </w:r>
      <w:r w:rsidRPr="00355352">
        <w:rPr>
          <w:color w:val="464646"/>
          <w:sz w:val="28"/>
          <w:szCs w:val="28"/>
        </w:rPr>
        <w:t>,</w:t>
      </w:r>
      <w:r>
        <w:rPr>
          <w:color w:val="464646"/>
          <w:sz w:val="28"/>
          <w:szCs w:val="28"/>
        </w:rPr>
        <w:t xml:space="preserve"> воспитанникам и их представителям,</w:t>
      </w:r>
      <w:r w:rsidRPr="00355352">
        <w:rPr>
          <w:color w:val="464646"/>
          <w:sz w:val="28"/>
          <w:szCs w:val="28"/>
        </w:rPr>
        <w:t xml:space="preserve">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045638" w:rsidRDefault="00045638" w:rsidP="00664FB2">
      <w:pPr>
        <w:ind w:left="-284"/>
        <w:jc w:val="center"/>
        <w:rPr>
          <w:sz w:val="28"/>
          <w:szCs w:val="28"/>
        </w:rPr>
      </w:pPr>
    </w:p>
    <w:p w:rsidR="00045638" w:rsidRDefault="00045638" w:rsidP="00664FB2">
      <w:pPr>
        <w:ind w:left="-284"/>
        <w:jc w:val="center"/>
        <w:rPr>
          <w:sz w:val="24"/>
          <w:szCs w:val="24"/>
        </w:rPr>
      </w:pPr>
    </w:p>
    <w:p w:rsidR="00045638" w:rsidRDefault="00045638" w:rsidP="00664FB2">
      <w:pPr>
        <w:ind w:left="-284"/>
        <w:jc w:val="center"/>
        <w:rPr>
          <w:sz w:val="24"/>
          <w:szCs w:val="24"/>
        </w:rPr>
      </w:pPr>
    </w:p>
    <w:p w:rsidR="00045638" w:rsidRDefault="00045638" w:rsidP="00664FB2">
      <w:pPr>
        <w:ind w:left="-284"/>
        <w:jc w:val="center"/>
        <w:rPr>
          <w:sz w:val="24"/>
          <w:szCs w:val="24"/>
        </w:rPr>
      </w:pPr>
    </w:p>
    <w:p w:rsidR="00045638" w:rsidRDefault="00045638" w:rsidP="00664FB2">
      <w:pPr>
        <w:ind w:left="-284"/>
        <w:jc w:val="center"/>
        <w:rPr>
          <w:sz w:val="24"/>
          <w:szCs w:val="24"/>
        </w:rPr>
      </w:pPr>
    </w:p>
    <w:p w:rsidR="00045638" w:rsidRDefault="00045638" w:rsidP="00664FB2">
      <w:pPr>
        <w:ind w:left="-284"/>
        <w:jc w:val="center"/>
        <w:rPr>
          <w:sz w:val="24"/>
          <w:szCs w:val="24"/>
        </w:rPr>
      </w:pPr>
    </w:p>
    <w:p w:rsidR="00045638" w:rsidRDefault="00045638" w:rsidP="006168D4">
      <w:pPr>
        <w:rPr>
          <w:sz w:val="28"/>
          <w:szCs w:val="28"/>
        </w:rPr>
      </w:pPr>
      <w:r w:rsidRPr="006168D4">
        <w:rPr>
          <w:sz w:val="24"/>
          <w:szCs w:val="24"/>
        </w:rPr>
        <w:t xml:space="preserve">С кодексом профессиональной этики </w:t>
      </w:r>
      <w:r>
        <w:rPr>
          <w:sz w:val="24"/>
          <w:szCs w:val="24"/>
        </w:rPr>
        <w:t>работников МБДОУ детского сада компенсирующего вида № 81</w:t>
      </w:r>
      <w:r w:rsidRPr="006168D4">
        <w:rPr>
          <w:sz w:val="24"/>
          <w:szCs w:val="24"/>
        </w:rPr>
        <w:t>ознакомлен</w:t>
      </w:r>
      <w:r>
        <w:rPr>
          <w:sz w:val="24"/>
          <w:szCs w:val="24"/>
        </w:rPr>
        <w:t>ы</w:t>
      </w:r>
      <w:r>
        <w:rPr>
          <w:sz w:val="28"/>
          <w:szCs w:val="28"/>
        </w:rPr>
        <w:t>:</w:t>
      </w:r>
    </w:p>
    <w:p w:rsidR="00045638" w:rsidRDefault="00045638" w:rsidP="00C620D5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968"/>
        <w:gridCol w:w="2393"/>
        <w:gridCol w:w="2393"/>
      </w:tblGrid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b/>
                <w:bCs/>
              </w:rPr>
            </w:pPr>
            <w:r w:rsidRPr="00861697">
              <w:rPr>
                <w:b/>
                <w:bCs/>
              </w:rPr>
              <w:t>№ п/п</w:t>
            </w: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b/>
                <w:bCs/>
              </w:rPr>
            </w:pPr>
            <w:r w:rsidRPr="00861697">
              <w:rPr>
                <w:b/>
                <w:bCs/>
              </w:rPr>
              <w:t>Фамилия, имя, отчество сотрудника</w:t>
            </w: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b/>
                <w:bCs/>
              </w:rPr>
            </w:pPr>
            <w:r w:rsidRPr="00861697">
              <w:rPr>
                <w:b/>
                <w:bCs/>
              </w:rPr>
              <w:t>Дата ознакомления</w:t>
            </w: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b/>
                <w:bCs/>
              </w:rPr>
            </w:pPr>
            <w:r w:rsidRPr="00861697">
              <w:rPr>
                <w:b/>
                <w:bCs/>
              </w:rPr>
              <w:t>роспись</w:t>
            </w: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  <w:tr w:rsidR="00045638">
        <w:tc>
          <w:tcPr>
            <w:tcW w:w="817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45638" w:rsidRPr="00861697" w:rsidRDefault="00045638" w:rsidP="00861697">
            <w:pPr>
              <w:jc w:val="center"/>
              <w:rPr>
                <w:sz w:val="28"/>
                <w:szCs w:val="28"/>
              </w:rPr>
            </w:pPr>
          </w:p>
        </w:tc>
      </w:tr>
    </w:tbl>
    <w:p w:rsidR="00045638" w:rsidRDefault="00045638" w:rsidP="00632D01">
      <w:pPr>
        <w:rPr>
          <w:sz w:val="28"/>
          <w:szCs w:val="28"/>
        </w:rPr>
      </w:pPr>
    </w:p>
    <w:p w:rsidR="00045638" w:rsidRPr="00355352" w:rsidRDefault="00045638" w:rsidP="00632D01">
      <w:pPr>
        <w:rPr>
          <w:sz w:val="28"/>
          <w:szCs w:val="28"/>
        </w:rPr>
      </w:pPr>
    </w:p>
    <w:sectPr w:rsidR="00045638" w:rsidRPr="00355352" w:rsidSect="00632D01">
      <w:pgSz w:w="11906" w:h="16838"/>
      <w:pgMar w:top="426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26D5"/>
    <w:multiLevelType w:val="multilevel"/>
    <w:tmpl w:val="CDDC2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87C724C"/>
    <w:multiLevelType w:val="hybridMultilevel"/>
    <w:tmpl w:val="36C20D7C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4" w:hanging="360"/>
      </w:pPr>
      <w:rPr>
        <w:rFonts w:ascii="Wingdings" w:hAnsi="Wingdings" w:cs="Wingdings" w:hint="default"/>
      </w:rPr>
    </w:lvl>
  </w:abstractNum>
  <w:abstractNum w:abstractNumId="2">
    <w:nsid w:val="34D222E6"/>
    <w:multiLevelType w:val="multilevel"/>
    <w:tmpl w:val="16DA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E946C11"/>
    <w:multiLevelType w:val="multilevel"/>
    <w:tmpl w:val="2CC4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74C65B4"/>
    <w:multiLevelType w:val="multilevel"/>
    <w:tmpl w:val="D082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C0B1F46"/>
    <w:multiLevelType w:val="multilevel"/>
    <w:tmpl w:val="D0E0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AE3"/>
    <w:rsid w:val="00045638"/>
    <w:rsid w:val="000F2430"/>
    <w:rsid w:val="001974DF"/>
    <w:rsid w:val="00210E59"/>
    <w:rsid w:val="00236797"/>
    <w:rsid w:val="00271601"/>
    <w:rsid w:val="002C5117"/>
    <w:rsid w:val="002D46EC"/>
    <w:rsid w:val="002D5204"/>
    <w:rsid w:val="002D5D7C"/>
    <w:rsid w:val="00355352"/>
    <w:rsid w:val="00394C20"/>
    <w:rsid w:val="0047713B"/>
    <w:rsid w:val="004A4382"/>
    <w:rsid w:val="004B08C9"/>
    <w:rsid w:val="00551DF9"/>
    <w:rsid w:val="005A2AE3"/>
    <w:rsid w:val="006168D4"/>
    <w:rsid w:val="00632D01"/>
    <w:rsid w:val="00664FB2"/>
    <w:rsid w:val="006C4CD8"/>
    <w:rsid w:val="007250D6"/>
    <w:rsid w:val="008403B9"/>
    <w:rsid w:val="0085254B"/>
    <w:rsid w:val="00861697"/>
    <w:rsid w:val="008F15D1"/>
    <w:rsid w:val="009A2AE9"/>
    <w:rsid w:val="00A0455D"/>
    <w:rsid w:val="00A45F20"/>
    <w:rsid w:val="00B55D50"/>
    <w:rsid w:val="00C620D5"/>
    <w:rsid w:val="00CF13F8"/>
    <w:rsid w:val="00D07286"/>
    <w:rsid w:val="00D1311D"/>
    <w:rsid w:val="00D347CE"/>
    <w:rsid w:val="00D519BE"/>
    <w:rsid w:val="00D84C50"/>
    <w:rsid w:val="00E30B09"/>
    <w:rsid w:val="00E82865"/>
    <w:rsid w:val="00EC4492"/>
    <w:rsid w:val="00EE1467"/>
    <w:rsid w:val="00FA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0D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620D5"/>
    <w:pPr>
      <w:widowControl w:val="0"/>
      <w:autoSpaceDE w:val="0"/>
      <w:autoSpaceDN w:val="0"/>
    </w:pPr>
    <w:rPr>
      <w:rFonts w:eastAsia="Times New Roman" w:cs="Calibri"/>
    </w:rPr>
  </w:style>
  <w:style w:type="paragraph" w:styleId="NormalWeb">
    <w:name w:val="Normal (Web)"/>
    <w:basedOn w:val="Normal"/>
    <w:uiPriority w:val="99"/>
    <w:rsid w:val="002D52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D5204"/>
  </w:style>
  <w:style w:type="table" w:styleId="TableGrid">
    <w:name w:val="Table Grid"/>
    <w:basedOn w:val="TableNormal"/>
    <w:uiPriority w:val="99"/>
    <w:rsid w:val="006168D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6</Pages>
  <Words>1456</Words>
  <Characters>8305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Детсад</dc:creator>
  <cp:keywords/>
  <dc:description/>
  <cp:lastModifiedBy>user</cp:lastModifiedBy>
  <cp:revision>2</cp:revision>
  <cp:lastPrinted>2020-12-23T02:27:00Z</cp:lastPrinted>
  <dcterms:created xsi:type="dcterms:W3CDTF">2004-01-12T04:00:00Z</dcterms:created>
  <dcterms:modified xsi:type="dcterms:W3CDTF">2004-01-12T04:00:00Z</dcterms:modified>
</cp:coreProperties>
</file>